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7216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1C53B3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center"/>
          </w:tcPr>
          <w:p w14:paraId="4FA5B5E7" w14:textId="77777777" w:rsidR="000172E5" w:rsidRPr="00846B76" w:rsidRDefault="000172E5" w:rsidP="001C53B3"/>
        </w:tc>
      </w:tr>
      <w:tr w:rsidR="000172E5" w:rsidRPr="00846B76" w14:paraId="05EFA5FA" w14:textId="77777777" w:rsidTr="001C53B3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7C3CC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31028" w14:textId="77777777" w:rsidR="000172E5" w:rsidRPr="00846B76" w:rsidRDefault="000172E5" w:rsidP="001C53B3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7C3CC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1C53B3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7C3CC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center"/>
          </w:tcPr>
          <w:p w14:paraId="5EAA3BF3" w14:textId="77777777" w:rsidR="000172E5" w:rsidRPr="00846B76" w:rsidRDefault="000172E5" w:rsidP="001C53B3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1C53B3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center"/>
          </w:tcPr>
          <w:p w14:paraId="7C9365DD" w14:textId="77777777" w:rsidR="000172E5" w:rsidRPr="00846B76" w:rsidRDefault="000172E5" w:rsidP="001C53B3"/>
        </w:tc>
      </w:tr>
      <w:tr w:rsidR="000172E5" w:rsidRPr="00846B76" w14:paraId="6CC25DE8" w14:textId="77777777" w:rsidTr="001C53B3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9C11E" w14:textId="77777777" w:rsidR="000172E5" w:rsidRPr="00846B76" w:rsidRDefault="000172E5" w:rsidP="001C53B3"/>
        </w:tc>
      </w:tr>
      <w:tr w:rsidR="00292898" w:rsidRPr="00846B76" w14:paraId="2FF08FE3" w14:textId="77777777" w:rsidTr="001C53B3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bookmarkStart w:id="0" w:name="_GoBack" w:colFirst="1" w:colLast="1"/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AFE09" w14:textId="77777777" w:rsidR="00292898" w:rsidRPr="00846B76" w:rsidRDefault="00292898" w:rsidP="001C53B3"/>
        </w:tc>
      </w:tr>
      <w:bookmarkEnd w:id="0"/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7C3CC9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2DE125DF" w:rsidR="003F3E84" w:rsidRPr="003869FF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3869FF">
        <w:rPr>
          <w:rFonts w:ascii="Arial" w:hAnsi="Arial" w:cs="Arial"/>
          <w:bCs/>
          <w:sz w:val="24"/>
          <w:szCs w:val="24"/>
        </w:rPr>
        <w:t>Administratorem Państwa danych osobowych j</w:t>
      </w:r>
      <w:r w:rsidR="003869FF" w:rsidRPr="003869FF">
        <w:rPr>
          <w:rFonts w:ascii="Arial" w:hAnsi="Arial" w:cs="Arial"/>
          <w:bCs/>
          <w:sz w:val="24"/>
          <w:szCs w:val="24"/>
        </w:rPr>
        <w:t>est Nadleśniczy Nadleśnictwa Rze</w:t>
      </w:r>
      <w:r w:rsidR="00485451">
        <w:rPr>
          <w:rFonts w:ascii="Arial" w:hAnsi="Arial" w:cs="Arial"/>
          <w:bCs/>
          <w:sz w:val="24"/>
          <w:szCs w:val="24"/>
        </w:rPr>
        <w:t xml:space="preserve">pin z  siedzibą w Rzepinie, </w:t>
      </w:r>
      <w:r w:rsidR="003869FF" w:rsidRPr="003869FF">
        <w:rPr>
          <w:rFonts w:ascii="Arial" w:hAnsi="Arial" w:cs="Arial"/>
          <w:bCs/>
          <w:sz w:val="24"/>
          <w:szCs w:val="24"/>
        </w:rPr>
        <w:t>ul. Puszczy Rzepińskiej 11, 69-110 Rzepin, tel.: 95 759 8605, fax: 95 759 6205, adres e-mail: rzepin</w:t>
      </w:r>
      <w:r w:rsidRPr="003869FF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2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</w:t>
      </w:r>
      <w:r w:rsidRPr="00AA1832">
        <w:rPr>
          <w:rFonts w:ascii="Arial" w:hAnsi="Arial" w:cs="Arial"/>
          <w:sz w:val="24"/>
          <w:szCs w:val="24"/>
        </w:rPr>
        <w:lastRenderedPageBreak/>
        <w:t xml:space="preserve">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59D2A" w14:textId="77777777" w:rsidR="007C3CC9" w:rsidRDefault="007C3CC9" w:rsidP="000172E5">
      <w:pPr>
        <w:spacing w:after="0" w:line="240" w:lineRule="auto"/>
      </w:pPr>
      <w:r>
        <w:separator/>
      </w:r>
    </w:p>
  </w:endnote>
  <w:endnote w:type="continuationSeparator" w:id="0">
    <w:p w14:paraId="3A4FA708" w14:textId="77777777" w:rsidR="007C3CC9" w:rsidRDefault="007C3CC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04B58E-38E0-4C47-83F0-C45B014AEF7D}"/>
    <w:embedBold r:id="rId2" w:fontKey="{33ABBCD2-0D76-412E-A517-F2684764B040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EF238A6-DE4C-491B-BDB8-E097AB4793FA}"/>
    <w:embedBold r:id="rId4" w:fontKey="{38408CD4-09E6-45FF-BC06-D914F41326B1}"/>
    <w:embedItalic r:id="rId5" w:fontKey="{F9F6010A-4769-42E5-B7FD-B75A26C9B0E6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E9597E1-1515-4395-ACD6-D7B2B1E6D1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E01A3E6-9F5A-424F-B16D-84197E56EB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D397A7C-8D61-4998-B4F9-C14366F067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8F7F5" w14:textId="77777777" w:rsidR="007C3CC9" w:rsidRDefault="007C3CC9" w:rsidP="000172E5">
      <w:pPr>
        <w:spacing w:after="0" w:line="240" w:lineRule="auto"/>
      </w:pPr>
      <w:r>
        <w:separator/>
      </w:r>
    </w:p>
  </w:footnote>
  <w:footnote w:type="continuationSeparator" w:id="0">
    <w:p w14:paraId="6F9FFE15" w14:textId="77777777" w:rsidR="007C3CC9" w:rsidRDefault="007C3CC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50C196EB" w:rsidR="00B337A2" w:rsidRPr="00F71B2C" w:rsidRDefault="00887D13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1C53B3"/>
    <w:rsid w:val="00246466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869FF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5451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966AD"/>
    <w:rsid w:val="006B21B8"/>
    <w:rsid w:val="007147D7"/>
    <w:rsid w:val="00715D9B"/>
    <w:rsid w:val="00770F25"/>
    <w:rsid w:val="00780C93"/>
    <w:rsid w:val="007A35A8"/>
    <w:rsid w:val="007A5FB5"/>
    <w:rsid w:val="007B0A85"/>
    <w:rsid w:val="007C3CC9"/>
    <w:rsid w:val="007C6A52"/>
    <w:rsid w:val="0082043E"/>
    <w:rsid w:val="00846B76"/>
    <w:rsid w:val="0086797B"/>
    <w:rsid w:val="00876F21"/>
    <w:rsid w:val="00887D13"/>
    <w:rsid w:val="008D50F5"/>
    <w:rsid w:val="008E203A"/>
    <w:rsid w:val="008E3141"/>
    <w:rsid w:val="0091229C"/>
    <w:rsid w:val="0093713A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rodo@szczecin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1512F"/>
    <w:rsid w:val="0023409B"/>
    <w:rsid w:val="00267F27"/>
    <w:rsid w:val="0031162A"/>
    <w:rsid w:val="0037013C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7314E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C25F55-E182-46F4-8BD3-DE42A283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4</Pages>
  <Words>744</Words>
  <Characters>4470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2021-03-15T08:21:00Z</dcterms:created>
  <dcterms:modified xsi:type="dcterms:W3CDTF">2021-04-26T17:32:00Z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